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9D3B" w14:textId="77777777" w:rsidR="00270B86" w:rsidRDefault="00270B86">
      <w:pPr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1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0"/>
      </w:tblGrid>
      <w:tr w:rsidR="00270B86" w14:paraId="32EBC3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7"/>
        </w:trPr>
        <w:tc>
          <w:tcPr>
            <w:tcW w:w="8520" w:type="dxa"/>
          </w:tcPr>
          <w:p w14:paraId="47D0B1CE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2C420FB8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7D61BE30" w14:textId="77777777" w:rsidR="00270B86" w:rsidRDefault="00270B86">
            <w:pPr>
              <w:overflowPunct/>
              <w:ind w:left="113" w:right="113"/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58"/>
              </w:rPr>
              <w:t>登録票返納</w:t>
            </w:r>
            <w:r>
              <w:rPr>
                <w:rFonts w:hAnsi="Courier New" w:hint="eastAsia"/>
              </w:rPr>
              <w:t>書</w:t>
            </w:r>
          </w:p>
          <w:p w14:paraId="29CA280E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4B6F7B39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0ED72741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6F09B184" w14:textId="77777777" w:rsidR="00270B86" w:rsidRDefault="00270B86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14:paraId="61EC0B0A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377062AA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6D85DA0A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430A9A02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栃木県知事　　　　様</w:t>
            </w:r>
          </w:p>
          <w:p w14:paraId="08C3199E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3FBA828A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712EAE30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26DD6146" w14:textId="77777777" w:rsidR="00270B86" w:rsidRDefault="00270B86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420"/>
              </w:rPr>
              <w:t>住</w:t>
            </w:r>
            <w:r>
              <w:rPr>
                <w:rFonts w:hAnsi="Courier New" w:hint="eastAsia"/>
              </w:rPr>
              <w:t xml:space="preserve">所　　　　　　　　　　</w:t>
            </w:r>
          </w:p>
          <w:p w14:paraId="15E97B65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392F97AD" w14:textId="77777777" w:rsidR="00270B86" w:rsidRDefault="00270B86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氏名又は名称　　　　　　　　　　</w:t>
            </w:r>
          </w:p>
          <w:p w14:paraId="71DA9459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697A05A1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0936CF87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16C41FF3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漁船法第</w:t>
            </w:r>
            <w:r>
              <w:rPr>
                <w:rFonts w:hAnsi="Courier New"/>
              </w:rPr>
              <w:t>20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項の規定により、下記のとおり漁船登録票を返納します。</w:t>
            </w:r>
          </w:p>
          <w:p w14:paraId="7D0A5FB3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12065F99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198E36F1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7FDE8487" w14:textId="77777777" w:rsidR="00270B86" w:rsidRDefault="00270B86">
            <w:pPr>
              <w:overflowPunct/>
              <w:ind w:left="113" w:right="113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  <w:p w14:paraId="168F2C1A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0D9B9B12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2598A8CE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6C90A134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漁船登録番号</w:t>
            </w:r>
          </w:p>
          <w:p w14:paraId="038534D7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2848D3C7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420"/>
              </w:rPr>
              <w:t>船</w:t>
            </w:r>
            <w:r>
              <w:rPr>
                <w:rFonts w:hAnsi="Courier New" w:hint="eastAsia"/>
              </w:rPr>
              <w:t>名</w:t>
            </w:r>
          </w:p>
          <w:p w14:paraId="0CF15190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20D2B3BE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70"/>
              </w:rPr>
              <w:t>総トン</w:t>
            </w:r>
            <w:r>
              <w:rPr>
                <w:rFonts w:hAnsi="Courier New" w:hint="eastAsia"/>
              </w:rPr>
              <w:t>数</w:t>
            </w:r>
          </w:p>
          <w:p w14:paraId="4E463CDD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7799D701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6"/>
              </w:rPr>
              <w:t>返納の理</w:t>
            </w:r>
            <w:r>
              <w:rPr>
                <w:rFonts w:hAnsi="Courier New" w:hint="eastAsia"/>
              </w:rPr>
              <w:t>由</w:t>
            </w:r>
          </w:p>
          <w:p w14:paraId="63DA30B4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</w:p>
          <w:p w14:paraId="448B6699" w14:textId="77777777" w:rsidR="00270B86" w:rsidRDefault="00270B86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譲渡人の住所、氏名又は名称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譲渡の場合</w:t>
            </w:r>
            <w:r>
              <w:rPr>
                <w:rFonts w:hAnsi="Courier New"/>
              </w:rPr>
              <w:t>)</w:t>
            </w:r>
          </w:p>
        </w:tc>
      </w:tr>
    </w:tbl>
    <w:p w14:paraId="19A72198" w14:textId="77777777" w:rsidR="00270B86" w:rsidRDefault="00270B86">
      <w:pPr>
        <w:rPr>
          <w:rFonts w:hAnsi="Courier New"/>
        </w:rPr>
      </w:pPr>
    </w:p>
    <w:sectPr w:rsidR="00270B8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FE66B" w14:textId="77777777" w:rsidR="00C646F3" w:rsidRDefault="00C646F3" w:rsidP="008E48C9">
      <w:r>
        <w:separator/>
      </w:r>
    </w:p>
  </w:endnote>
  <w:endnote w:type="continuationSeparator" w:id="0">
    <w:p w14:paraId="1BF49D51" w14:textId="77777777" w:rsidR="00C646F3" w:rsidRDefault="00C646F3" w:rsidP="008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DA84" w14:textId="77777777" w:rsidR="00C646F3" w:rsidRDefault="00C646F3" w:rsidP="008E48C9">
      <w:r>
        <w:separator/>
      </w:r>
    </w:p>
  </w:footnote>
  <w:footnote w:type="continuationSeparator" w:id="0">
    <w:p w14:paraId="7EE3EEC3" w14:textId="77777777" w:rsidR="00C646F3" w:rsidRDefault="00C646F3" w:rsidP="008E4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0B86"/>
    <w:rsid w:val="00270B86"/>
    <w:rsid w:val="005F07CF"/>
    <w:rsid w:val="008E48C9"/>
    <w:rsid w:val="00B21BBA"/>
    <w:rsid w:val="00C6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B1AA0"/>
  <w14:defaultImageDpi w14:val="0"/>
  <w15:docId w15:val="{98C1436A-B189-4D84-9BA5-AB3E8B46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Pr>
      <w:rFonts w:hAnsi="Courier New"/>
    </w:rPr>
  </w:style>
  <w:style w:type="character" w:customStyle="1" w:styleId="a4">
    <w:name w:val="書式なし (文字)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cs="Times New Roman"/>
      <w:kern w:val="2"/>
      <w:sz w:val="21"/>
    </w:rPr>
  </w:style>
  <w:style w:type="character" w:styleId="a9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恵</dc:creator>
  <cp:keywords/>
  <dc:description/>
  <cp:lastModifiedBy>渡辺　恵</cp:lastModifiedBy>
  <cp:revision>2</cp:revision>
  <dcterms:created xsi:type="dcterms:W3CDTF">2026-07-24T07:11:00Z</dcterms:created>
  <dcterms:modified xsi:type="dcterms:W3CDTF">2026-07-24T07:11:00Z</dcterms:modified>
</cp:coreProperties>
</file>